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E0F2C" w14:textId="0B18D454" w:rsidR="00B5579C" w:rsidRDefault="00076383" w:rsidP="00B5579C">
      <w:pPr>
        <w:spacing w:after="480" w:line="240" w:lineRule="auto"/>
        <w:ind w:left="0"/>
        <w:rPr>
          <w:rFonts w:asciiTheme="majorHAnsi" w:hAnsiTheme="majorHAnsi" w:cs="Calibri Light"/>
          <w:b/>
          <w:noProof/>
          <w:color w:val="BF8F00" w:themeColor="accent4" w:themeShade="BF"/>
          <w:sz w:val="28"/>
          <w:szCs w:val="28"/>
          <w:lang w:val="lv-LV"/>
        </w:rPr>
      </w:pPr>
      <w:bookmarkStart w:id="0" w:name="_Hlk8914143"/>
      <w:r w:rsidRPr="009923A7">
        <w:rPr>
          <w:rFonts w:asciiTheme="majorHAnsi" w:hAnsiTheme="majorHAnsi"/>
          <w:noProof/>
          <w:sz w:val="28"/>
          <w:szCs w:val="28"/>
          <w:lang w:val="en-GB"/>
        </w:rPr>
        <w:drawing>
          <wp:anchor distT="0" distB="0" distL="114300" distR="114300" simplePos="0" relativeHeight="251681792" behindDoc="1" locked="0" layoutInCell="1" allowOverlap="1" wp14:anchorId="6D2633A3" wp14:editId="3C91A588">
            <wp:simplePos x="0" y="0"/>
            <wp:positionH relativeFrom="margin">
              <wp:posOffset>3902710</wp:posOffset>
            </wp:positionH>
            <wp:positionV relativeFrom="margin">
              <wp:posOffset>2267585</wp:posOffset>
            </wp:positionV>
            <wp:extent cx="647700" cy="582930"/>
            <wp:effectExtent l="0" t="0" r="0" b="7620"/>
            <wp:wrapTight wrapText="bothSides">
              <wp:wrapPolygon edited="0">
                <wp:start x="0" y="0"/>
                <wp:lineTo x="0" y="21176"/>
                <wp:lineTo x="20965" y="21176"/>
                <wp:lineTo x="20965" y="0"/>
                <wp:lineTo x="0" y="0"/>
              </wp:wrapPolygon>
            </wp:wrapTight>
            <wp:docPr id="8" name="Picture 8" descr="C:\Users\Baiba.Norberte\OneDrive - VPR\Energopārvaldība Vidzemē\Energopārvaldība Vidzemē ziņu lapa\Dizainerei\Foto\LowTemp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ba.Norberte\OneDrive - VPR\Energopārvaldība Vidzemē\Energopārvaldība Vidzemē ziņu lapa\Dizainerei\Foto\LowTemp_Logo_RG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Calibri Light"/>
          <w:b/>
          <w:noProof/>
          <w:color w:val="BF8F00" w:themeColor="accent4" w:themeShade="BF"/>
          <w:sz w:val="28"/>
          <w:szCs w:val="28"/>
          <w:lang w:val="lv-LV"/>
        </w:rPr>
        <w:drawing>
          <wp:anchor distT="0" distB="0" distL="114300" distR="114300" simplePos="0" relativeHeight="251706368" behindDoc="0" locked="0" layoutInCell="1" allowOverlap="1" wp14:anchorId="7CEFBF4F" wp14:editId="7DD5A0BB">
            <wp:simplePos x="0" y="0"/>
            <wp:positionH relativeFrom="page">
              <wp:align>left</wp:align>
            </wp:positionH>
            <wp:positionV relativeFrom="paragraph">
              <wp:posOffset>4445</wp:posOffset>
            </wp:positionV>
            <wp:extent cx="7749540" cy="2235698"/>
            <wp:effectExtent l="0" t="0" r="3810" b="0"/>
            <wp:wrapSquare wrapText="bothSides"/>
            <wp:docPr id="1" name="Picture 1" descr="A picture containing indoor, kitchen, refrigerator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kitchen, refrigerator, smal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223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19E">
        <w:rPr>
          <w:rFonts w:asciiTheme="majorHAnsi" w:hAnsiTheme="majorHAnsi" w:cs="Calibri Light"/>
          <w:b/>
          <w:noProof/>
          <w:color w:val="BF8F00" w:themeColor="accent4" w:themeShade="BF"/>
          <w:sz w:val="28"/>
          <w:szCs w:val="28"/>
          <w:lang w:val="lv-LV"/>
        </w:rPr>
        <w:drawing>
          <wp:anchor distT="0" distB="0" distL="114300" distR="114300" simplePos="0" relativeHeight="251685888" behindDoc="0" locked="0" layoutInCell="1" allowOverlap="1" wp14:anchorId="0730C813" wp14:editId="11DDAAAA">
            <wp:simplePos x="0" y="0"/>
            <wp:positionH relativeFrom="column">
              <wp:posOffset>-1423670</wp:posOffset>
            </wp:positionH>
            <wp:positionV relativeFrom="paragraph">
              <wp:posOffset>2171700</wp:posOffset>
            </wp:positionV>
            <wp:extent cx="5212080" cy="792480"/>
            <wp:effectExtent l="0" t="0" r="762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7"/>
                    <a:stretch/>
                  </pic:blipFill>
                  <pic:spPr bwMode="auto">
                    <a:xfrm>
                      <a:off x="0" y="0"/>
                      <a:ext cx="52120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C43" w:rsidRPr="00D5676E">
        <w:rPr>
          <w:rFonts w:asciiTheme="majorHAnsi" w:hAnsiTheme="majorHAnsi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4802731F" wp14:editId="598CE6FC">
            <wp:simplePos x="0" y="0"/>
            <wp:positionH relativeFrom="margin">
              <wp:posOffset>4809490</wp:posOffset>
            </wp:positionH>
            <wp:positionV relativeFrom="paragraph">
              <wp:posOffset>2272665</wp:posOffset>
            </wp:positionV>
            <wp:extent cx="754380" cy="591716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5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679B8" w14:textId="782465EC" w:rsidR="00B01844" w:rsidRPr="00076383" w:rsidRDefault="004B44C1" w:rsidP="00076383">
      <w:pPr>
        <w:spacing w:after="480" w:line="240" w:lineRule="auto"/>
        <w:ind w:left="0"/>
        <w:jc w:val="center"/>
        <w:rPr>
          <w:rFonts w:ascii="Century Schoolbook" w:hAnsi="Century Schoolbook"/>
          <w:bCs/>
          <w:color w:val="002060"/>
          <w:sz w:val="40"/>
          <w:szCs w:val="40"/>
          <w:lang w:val="lv-L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923A7">
        <w:rPr>
          <w:rFonts w:asciiTheme="majorHAnsi" w:hAnsiTheme="majorHAnsi"/>
          <w:b/>
          <w:noProof/>
          <w:sz w:val="28"/>
          <w:szCs w:val="28"/>
          <w:lang w:val="lv-LV"/>
        </w:rPr>
        <mc:AlternateContent>
          <mc:Choice Requires="wps">
            <w:drawing>
              <wp:anchor distT="36576" distB="36576" distL="36576" distR="36576" simplePos="0" relativeHeight="251660288" behindDoc="1" locked="0" layoutInCell="1" allowOverlap="1" wp14:anchorId="15BA08E5" wp14:editId="4AA9E800">
                <wp:simplePos x="0" y="0"/>
                <wp:positionH relativeFrom="page">
                  <wp:posOffset>3505200</wp:posOffset>
                </wp:positionH>
                <wp:positionV relativeFrom="margin">
                  <wp:posOffset>556260</wp:posOffset>
                </wp:positionV>
                <wp:extent cx="2145665" cy="459105"/>
                <wp:effectExtent l="0" t="0" r="6985" b="0"/>
                <wp:wrapTight wrapText="bothSides">
                  <wp:wrapPolygon edited="0">
                    <wp:start x="0" y="0"/>
                    <wp:lineTo x="0" y="20614"/>
                    <wp:lineTo x="21479" y="20614"/>
                    <wp:lineTo x="21479" y="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C61E9" w14:textId="50083236" w:rsidR="00D5676E" w:rsidRDefault="00D5676E" w:rsidP="00D5676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egoe UI Emoji" w:hAnsi="Segoe UI Emoj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A08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6pt;margin-top:43.8pt;width:168.95pt;height:36.15pt;z-index:-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" filled="f" fillcolor="#5b9bd5" stroked="f" strokecolor="black [0]" strokeweight="2pt">
                <v:textbox inset="2.88pt,2.88pt,2.88pt,2.88pt">
                  <w:txbxContent>
                    <w:p w14:paraId="147C61E9" w14:textId="50083236" w:rsidR="00D5676E" w:rsidRDefault="00D5676E" w:rsidP="00D5676E">
                      <w:pPr>
                        <w:widowControl w:val="0"/>
                        <w:spacing w:after="0"/>
                        <w:jc w:val="center"/>
                        <w:rPr>
                          <w:rFonts w:ascii="Segoe UI Emoji" w:hAnsi="Segoe UI Emoji"/>
                          <w:b/>
                          <w:bCs/>
                        </w:rPr>
                      </w:pP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5579C" w:rsidRPr="000F74B7">
        <w:rPr>
          <w:rFonts w:ascii="Corbel" w:hAnsi="Corbel"/>
          <w:b/>
          <w:bCs/>
          <w:sz w:val="36"/>
          <w:szCs w:val="36"/>
          <w14:shadow w14:blurRad="50800" w14:dist="0" w14:dir="12000000" w14:sx="0" w14:sy="0" w14:kx="0" w14:ky="0" w14:algn="ctr">
            <w14:srgbClr w14:val="000000">
              <w14:alpha w14:val="57000"/>
            </w14:srgbClr>
          </w14:shadow>
        </w:rPr>
        <w:br/>
      </w:r>
      <w:r w:rsidR="00B01844" w:rsidRPr="00076383">
        <w:rPr>
          <w:rFonts w:ascii="Century Schoolbook" w:hAnsi="Century Schoolbook"/>
          <w:bCs/>
          <w:color w:val="002060"/>
          <w:sz w:val="40"/>
          <w:szCs w:val="40"/>
          <w:lang w:val="lv-LV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VIEDA UN ATBILDĪGA PAŠVALDĪBU ĒKU APSAIMNIEKOŠANA</w:t>
      </w:r>
    </w:p>
    <w:p w14:paraId="20222B82" w14:textId="24F9B0A6" w:rsidR="001144DF" w:rsidRPr="004B44C1" w:rsidRDefault="00BA2AB1" w:rsidP="00CE7F15">
      <w:pPr>
        <w:tabs>
          <w:tab w:val="left" w:pos="567"/>
        </w:tabs>
        <w:spacing w:after="0" w:line="240" w:lineRule="auto"/>
        <w:ind w:left="0" w:right="567"/>
        <w:jc w:val="center"/>
        <w:rPr>
          <w:rFonts w:ascii="Calibri Light" w:hAnsi="Calibri Light" w:cs="Calibri Light"/>
          <w:bCs/>
          <w:color w:val="000000" w:themeColor="text1"/>
          <w:sz w:val="24"/>
          <w:lang w:val="lv-LV"/>
        </w:rPr>
      </w:pPr>
      <w:r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 xml:space="preserve">2020. gada </w:t>
      </w:r>
      <w:r w:rsidR="00AC2BEF"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>3</w:t>
      </w:r>
      <w:r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 xml:space="preserve">. </w:t>
      </w:r>
      <w:r w:rsidR="00AC2BEF"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>decembrī</w:t>
      </w:r>
      <w:r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 xml:space="preserve">, </w:t>
      </w:r>
      <w:r w:rsidR="00AC2BEF" w:rsidRPr="001144DF">
        <w:rPr>
          <w:rFonts w:ascii="Calibri Light" w:hAnsi="Calibri Light" w:cs="Calibri Light"/>
          <w:b/>
          <w:color w:val="000000" w:themeColor="text1"/>
          <w:sz w:val="24"/>
          <w:lang w:val="lv-LV"/>
        </w:rPr>
        <w:t>tiešsaistes platformā Zoom</w:t>
      </w:r>
    </w:p>
    <w:p w14:paraId="164571C7" w14:textId="476B5DD7" w:rsidR="00DB17D4" w:rsidRDefault="000B616A" w:rsidP="001144DF">
      <w:pPr>
        <w:tabs>
          <w:tab w:val="left" w:pos="567"/>
        </w:tabs>
        <w:spacing w:after="0" w:line="240" w:lineRule="auto"/>
        <w:ind w:left="-851" w:right="567" w:hanging="426"/>
        <w:jc w:val="both"/>
        <w:rPr>
          <w:rFonts w:ascii="Calibri Light" w:hAnsi="Calibri Light" w:cs="Calibri Light"/>
          <w:bCs/>
          <w:sz w:val="24"/>
          <w:lang w:val="lv-LV"/>
        </w:rPr>
      </w:pPr>
      <w:r>
        <w:rPr>
          <w:rFonts w:ascii="Calibri Light" w:hAnsi="Calibri Light" w:cs="Calibri Light"/>
          <w:bCs/>
          <w:sz w:val="24"/>
          <w:lang w:val="lv-LV"/>
        </w:rPr>
        <w:t>Piesaki savu dalību</w:t>
      </w:r>
      <w:r w:rsidR="00DB17D4" w:rsidRPr="00DE5C07">
        <w:rPr>
          <w:rFonts w:ascii="Calibri Light" w:hAnsi="Calibri Light" w:cs="Calibri Light"/>
          <w:bCs/>
          <w:sz w:val="24"/>
          <w:lang w:val="lv-LV"/>
        </w:rPr>
        <w:t xml:space="preserve"> </w:t>
      </w:r>
      <w:r w:rsidR="00DB17D4" w:rsidRPr="00DE5C07">
        <w:rPr>
          <w:rFonts w:ascii="Calibri Light" w:hAnsi="Calibri Light" w:cs="Calibri Light"/>
          <w:b/>
          <w:sz w:val="24"/>
          <w:lang w:val="lv-LV"/>
        </w:rPr>
        <w:t xml:space="preserve">līdz </w:t>
      </w:r>
      <w:r w:rsidR="00347107" w:rsidRPr="00DE5C07">
        <w:rPr>
          <w:rFonts w:ascii="Calibri Light" w:hAnsi="Calibri Light" w:cs="Calibri Light"/>
          <w:b/>
          <w:sz w:val="24"/>
          <w:lang w:val="lv-LV"/>
        </w:rPr>
        <w:t>30. novembrim</w:t>
      </w:r>
      <w:r w:rsidR="00BA2AB1" w:rsidRPr="004B44C1">
        <w:rPr>
          <w:rFonts w:ascii="Calibri Light" w:hAnsi="Calibri Light" w:cs="Calibri Light"/>
          <w:bCs/>
          <w:sz w:val="24"/>
          <w:lang w:val="lv-LV"/>
        </w:rPr>
        <w:t>,</w:t>
      </w:r>
      <w:r w:rsidR="001144DF">
        <w:rPr>
          <w:rFonts w:ascii="Calibri Light" w:hAnsi="Calibri Light" w:cs="Calibri Light"/>
          <w:bCs/>
          <w:sz w:val="24"/>
          <w:lang w:val="lv-LV"/>
        </w:rPr>
        <w:t xml:space="preserve"> </w:t>
      </w:r>
      <w:r w:rsidR="00DB17D4" w:rsidRPr="004B44C1">
        <w:rPr>
          <w:rFonts w:ascii="Calibri Light" w:hAnsi="Calibri Light" w:cs="Calibri Light"/>
          <w:bCs/>
          <w:sz w:val="24"/>
          <w:lang w:val="lv-LV"/>
        </w:rPr>
        <w:t>reģistrējot</w:t>
      </w:r>
      <w:r w:rsidR="0071219E" w:rsidRPr="004B44C1">
        <w:rPr>
          <w:rFonts w:ascii="Calibri Light" w:hAnsi="Calibri Light" w:cs="Calibri Light"/>
          <w:bCs/>
          <w:sz w:val="24"/>
          <w:lang w:val="lv-LV"/>
        </w:rPr>
        <w:t>ies saitē:</w:t>
      </w:r>
      <w:r w:rsidR="00347107">
        <w:rPr>
          <w:rFonts w:ascii="Calibri Light" w:hAnsi="Calibri Light" w:cs="Calibri Light"/>
          <w:bCs/>
          <w:sz w:val="24"/>
          <w:lang w:val="lv-LV"/>
        </w:rPr>
        <w:t xml:space="preserve"> </w:t>
      </w:r>
      <w:hyperlink r:id="rId16" w:history="1">
        <w:r w:rsidRPr="00165A80">
          <w:rPr>
            <w:rStyle w:val="Hyperlink"/>
            <w:rFonts w:asciiTheme="minorHAnsi" w:hAnsiTheme="minorHAnsi"/>
          </w:rPr>
          <w:t>https://ej.uz/3decembris</w:t>
        </w:r>
      </w:hyperlink>
      <w:r>
        <w:rPr>
          <w:rStyle w:val="jsgrdq"/>
          <w:color w:val="2B3B7B"/>
          <w:u w:val="single"/>
        </w:rPr>
        <w:t xml:space="preserve"> </w:t>
      </w:r>
    </w:p>
    <w:p w14:paraId="5D138FAD" w14:textId="140F87EE" w:rsidR="00087721" w:rsidRDefault="00087721" w:rsidP="001144DF">
      <w:pPr>
        <w:tabs>
          <w:tab w:val="left" w:pos="567"/>
        </w:tabs>
        <w:spacing w:after="0" w:line="240" w:lineRule="auto"/>
        <w:ind w:left="-851" w:right="567" w:hanging="426"/>
        <w:jc w:val="both"/>
        <w:rPr>
          <w:rFonts w:ascii="Calibri Light" w:hAnsi="Calibri Light" w:cs="Calibri Light"/>
          <w:bCs/>
          <w:sz w:val="24"/>
          <w:lang w:val="lv-LV"/>
        </w:rPr>
      </w:pPr>
    </w:p>
    <w:tbl>
      <w:tblPr>
        <w:tblStyle w:val="GridTable1Light1"/>
        <w:tblW w:w="10773" w:type="dxa"/>
        <w:tblInd w:w="-1706" w:type="dxa"/>
        <w:tblLook w:val="04A0" w:firstRow="1" w:lastRow="0" w:firstColumn="1" w:lastColumn="0" w:noHBand="0" w:noVBand="1"/>
      </w:tblPr>
      <w:tblGrid>
        <w:gridCol w:w="850"/>
        <w:gridCol w:w="5529"/>
        <w:gridCol w:w="4394"/>
      </w:tblGrid>
      <w:tr w:rsidR="00F20E85" w14:paraId="6AF72E76" w14:textId="77777777" w:rsidTr="006B50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shd w:val="clear" w:color="auto" w:fill="7F0303"/>
            <w:vAlign w:val="center"/>
            <w:hideMark/>
          </w:tcPr>
          <w:p w14:paraId="77877D10" w14:textId="1A694EBD" w:rsidR="00F20E85" w:rsidRPr="00A520B0" w:rsidRDefault="00F20E85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</w:pPr>
            <w:r w:rsidRPr="00A520B0"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  <w:t>Laiks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shd w:val="clear" w:color="auto" w:fill="7F0303"/>
            <w:vAlign w:val="center"/>
            <w:hideMark/>
          </w:tcPr>
          <w:p w14:paraId="23D5B3E5" w14:textId="0993627A" w:rsidR="00F20E85" w:rsidRPr="00A520B0" w:rsidRDefault="00F20E85" w:rsidP="00963D37">
            <w:pPr>
              <w:tabs>
                <w:tab w:val="right" w:pos="9026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</w:pPr>
            <w:r w:rsidRPr="00A520B0"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  <w:t>Temats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right w:val="single" w:sz="4" w:space="0" w:color="999999" w:themeColor="text1" w:themeTint="66"/>
            </w:tcBorders>
            <w:shd w:val="clear" w:color="auto" w:fill="7F0303"/>
            <w:hideMark/>
          </w:tcPr>
          <w:p w14:paraId="58630D04" w14:textId="77777777" w:rsidR="00F20E85" w:rsidRPr="00A520B0" w:rsidRDefault="00F20E85" w:rsidP="00963D37">
            <w:pPr>
              <w:tabs>
                <w:tab w:val="right" w:pos="9026"/>
              </w:tabs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</w:pPr>
            <w:r w:rsidRPr="00A520B0">
              <w:rPr>
                <w:rFonts w:ascii="Calibri Light" w:hAnsi="Calibri Light" w:cs="Calibri Light"/>
                <w:color w:val="F2F2F2" w:themeColor="background1" w:themeShade="F2"/>
                <w:sz w:val="22"/>
                <w:szCs w:val="22"/>
                <w:lang w:val="lv-LV"/>
              </w:rPr>
              <w:t>Dalībnieki</w:t>
            </w:r>
          </w:p>
        </w:tc>
      </w:tr>
      <w:tr w:rsidR="00D767C1" w14:paraId="4C507485" w14:textId="77777777" w:rsidTr="00A520B0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27BE672B" w14:textId="0B8BF259" w:rsidR="00D767C1" w:rsidRDefault="00A37C62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color w:val="000000" w:themeColor="text1"/>
                <w:sz w:val="22"/>
                <w:szCs w:val="22"/>
                <w:lang w:val="lv-LV"/>
              </w:rPr>
              <w:t>10:00</w:t>
            </w:r>
          </w:p>
        </w:tc>
        <w:tc>
          <w:tcPr>
            <w:tcW w:w="9923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6D14A6D0" w14:textId="6845D657" w:rsidR="00D767C1" w:rsidRDefault="00A37C62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Ievads</w:t>
            </w:r>
          </w:p>
        </w:tc>
      </w:tr>
      <w:tr w:rsidR="00D767C1" w14:paraId="418E3C4F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78F1DB79" w14:textId="52BDD592" w:rsidR="00D767C1" w:rsidRPr="00D767C1" w:rsidRDefault="00A37C62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color w:val="000000" w:themeColor="text1"/>
                <w:sz w:val="22"/>
                <w:szCs w:val="22"/>
                <w:lang w:val="lv-LV"/>
              </w:rPr>
              <w:t>10:05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717DB9C6" w14:textId="77E7A920" w:rsidR="00D767C1" w:rsidRPr="00FC1C39" w:rsidRDefault="00A37C62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Kā apsaimniekot pašvaldību ēkas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F4CD4D7" w14:textId="538E0608" w:rsidR="00D767C1" w:rsidRPr="00FC1C39" w:rsidRDefault="00A37C62" w:rsidP="00963D37">
            <w:pPr>
              <w:tabs>
                <w:tab w:val="right" w:pos="90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Jānis Ikaunieks</w:t>
            </w: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, Vidzemes plānošanas reģiona energospeciālists</w:t>
            </w:r>
          </w:p>
        </w:tc>
      </w:tr>
      <w:tr w:rsidR="00D767C1" w14:paraId="0A6BDFDE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15097DC2" w14:textId="11A59008" w:rsidR="00D767C1" w:rsidRPr="00D767C1" w:rsidRDefault="004839ED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10:2</w:t>
            </w:r>
            <w:r w:rsidR="00B72534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5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282A3BB1" w14:textId="744F8040" w:rsidR="00D767C1" w:rsidRDefault="004839ED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Esošā pieredze pašvaldības ēku apsaimniekošanā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</w:tcPr>
          <w:p w14:paraId="7740C253" w14:textId="5C53B8DB" w:rsidR="00D767C1" w:rsidRDefault="006139B7" w:rsidP="00963D37">
            <w:pPr>
              <w:tabs>
                <w:tab w:val="right" w:pos="90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Edgars Augustiņš, Saldus pašvaldības energopārvaldnieks</w:t>
            </w:r>
          </w:p>
        </w:tc>
      </w:tr>
      <w:tr w:rsidR="00D767C1" w14:paraId="7477F9A7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5F2B2B60" w14:textId="647B49AC" w:rsidR="00D767C1" w:rsidRDefault="004839ED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10:</w:t>
            </w:r>
            <w:r w:rsidR="003C0B69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4</w:t>
            </w: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5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162BE48F" w14:textId="6D4F5161" w:rsidR="00D767C1" w:rsidRDefault="00A520B0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sz w:val="22"/>
                <w:szCs w:val="22"/>
                <w:lang w:val="lv-LV"/>
              </w:rPr>
              <w:drawing>
                <wp:anchor distT="0" distB="0" distL="114300" distR="114300" simplePos="0" relativeHeight="251699200" behindDoc="0" locked="0" layoutInCell="1" allowOverlap="1" wp14:anchorId="1E028C6C" wp14:editId="63790A4C">
                  <wp:simplePos x="0" y="0"/>
                  <wp:positionH relativeFrom="column">
                    <wp:posOffset>3096260</wp:posOffset>
                  </wp:positionH>
                  <wp:positionV relativeFrom="paragraph">
                    <wp:posOffset>-635</wp:posOffset>
                  </wp:positionV>
                  <wp:extent cx="236220" cy="236220"/>
                  <wp:effectExtent l="0" t="0" r="0" b="0"/>
                  <wp:wrapSquare wrapText="bothSides"/>
                  <wp:docPr id="7" name="Graphic 7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Video camera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39ED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Kā apsaimniekot ēkas siltummezglu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2CEBFDE5" w14:textId="0C9D9319" w:rsidR="00D767C1" w:rsidRDefault="004839ED" w:rsidP="00963D37">
            <w:pPr>
              <w:tabs>
                <w:tab w:val="right" w:pos="9026"/>
              </w:tabs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Edgars Mežvēvers</w:t>
            </w: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, </w:t>
            </w:r>
            <w:r w:rsidR="00F75BE9" w:rsidRPr="00F75BE9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AS "Rīgas Siltums" Mācību centra vecākais pasniedzējs</w:t>
            </w:r>
          </w:p>
        </w:tc>
      </w:tr>
      <w:tr w:rsidR="00D767C1" w14:paraId="63AE84CC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7EA901BF" w14:textId="0A1CFDF8" w:rsidR="00D767C1" w:rsidRDefault="003E568A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11:</w:t>
            </w:r>
            <w:r w:rsidR="003C0B69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15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34B4F566" w14:textId="5238EFAB" w:rsidR="00D767C1" w:rsidRDefault="00A520B0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sz w:val="22"/>
                <w:szCs w:val="22"/>
                <w:lang w:val="lv-LV"/>
              </w:rPr>
              <w:drawing>
                <wp:anchor distT="0" distB="0" distL="114300" distR="114300" simplePos="0" relativeHeight="251701248" behindDoc="0" locked="0" layoutInCell="1" allowOverlap="1" wp14:anchorId="29E3261D" wp14:editId="0108A6D0">
                  <wp:simplePos x="0" y="0"/>
                  <wp:positionH relativeFrom="column">
                    <wp:posOffset>3092450</wp:posOffset>
                  </wp:positionH>
                  <wp:positionV relativeFrom="paragraph">
                    <wp:posOffset>-29845</wp:posOffset>
                  </wp:positionV>
                  <wp:extent cx="236220" cy="236220"/>
                  <wp:effectExtent l="0" t="0" r="0" b="0"/>
                  <wp:wrapSquare wrapText="bothSides"/>
                  <wp:docPr id="12" name="Graphic 12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Video camera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568A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Kā apsaimniekot ēkas ventilācijas sistēmas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1D370B05" w14:textId="36B6D25A" w:rsidR="00D767C1" w:rsidRDefault="003E568A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Dmitrijs Ivancovs</w:t>
            </w: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, </w:t>
            </w:r>
            <w:r w:rsidR="006139B7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ventilācijas un kondicionēšanas inženieris</w:t>
            </w:r>
          </w:p>
        </w:tc>
      </w:tr>
      <w:tr w:rsidR="006E1F0A" w14:paraId="78CAE3FB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6510C2F8" w14:textId="1029605D" w:rsidR="006E1F0A" w:rsidRPr="008F53BD" w:rsidRDefault="006E1F0A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11:</w:t>
            </w:r>
            <w:r w:rsidR="003C0B69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45</w:t>
            </w:r>
          </w:p>
        </w:tc>
        <w:tc>
          <w:tcPr>
            <w:tcW w:w="9923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61AE5A4B" w14:textId="720E7593" w:rsidR="006E1F0A" w:rsidRDefault="006E1F0A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10 min. pārtraukums kafijai, tējai</w:t>
            </w:r>
          </w:p>
        </w:tc>
      </w:tr>
      <w:tr w:rsidR="00B065DC" w:rsidRPr="00FC1C39" w14:paraId="791A319E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3228E2DB" w14:textId="462CBDAC" w:rsidR="00B065DC" w:rsidRPr="00FC1C39" w:rsidRDefault="00B065DC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11:</w:t>
            </w:r>
            <w:r w:rsidR="003C0B69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5</w:t>
            </w: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5</w:t>
            </w:r>
          </w:p>
        </w:tc>
        <w:tc>
          <w:tcPr>
            <w:tcW w:w="9923" w:type="dxa"/>
            <w:gridSpan w:val="2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</w:tcPr>
          <w:p w14:paraId="6E316C72" w14:textId="533C6A84" w:rsidR="00B065DC" w:rsidRPr="006822BC" w:rsidRDefault="00A520B0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sz w:val="22"/>
                <w:szCs w:val="22"/>
                <w:lang w:val="lv-LV"/>
              </w:rPr>
              <w:drawing>
                <wp:anchor distT="0" distB="0" distL="114300" distR="114300" simplePos="0" relativeHeight="251703296" behindDoc="0" locked="0" layoutInCell="1" allowOverlap="1" wp14:anchorId="2851B8D8" wp14:editId="474D03F0">
                  <wp:simplePos x="0" y="0"/>
                  <wp:positionH relativeFrom="column">
                    <wp:posOffset>3093720</wp:posOffset>
                  </wp:positionH>
                  <wp:positionV relativeFrom="paragraph">
                    <wp:posOffset>-3810</wp:posOffset>
                  </wp:positionV>
                  <wp:extent cx="236220" cy="236220"/>
                  <wp:effectExtent l="0" t="0" r="0" b="0"/>
                  <wp:wrapSquare wrapText="bothSides"/>
                  <wp:docPr id="13" name="Graphic 13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Video camera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5DC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VPR LowTemp projekta zemās temperatūras piemēri </w:t>
            </w:r>
          </w:p>
        </w:tc>
      </w:tr>
      <w:tr w:rsidR="00D767C1" w:rsidRPr="006822BC" w14:paraId="54B2DADA" w14:textId="77777777" w:rsidTr="00A520B0">
        <w:trPr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392978FA" w14:textId="7C211336" w:rsidR="00D767C1" w:rsidRDefault="003C0B69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12:00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6C2DC19A" w14:textId="77777777" w:rsidR="00D767C1" w:rsidRDefault="00A520B0" w:rsidP="004F0F56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noProof/>
                <w:color w:val="000000" w:themeColor="text1"/>
                <w:sz w:val="22"/>
                <w:szCs w:val="22"/>
                <w:lang w:val="lv-LV"/>
              </w:rPr>
              <w:drawing>
                <wp:anchor distT="0" distB="0" distL="114300" distR="114300" simplePos="0" relativeHeight="251691008" behindDoc="0" locked="0" layoutInCell="1" allowOverlap="1" wp14:anchorId="58E5C1A9" wp14:editId="3F64170E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-1270</wp:posOffset>
                  </wp:positionV>
                  <wp:extent cx="236220" cy="236220"/>
                  <wp:effectExtent l="0" t="0" r="0" b="0"/>
                  <wp:wrapSquare wrapText="bothSides"/>
                  <wp:docPr id="11" name="Graphic 11" descr="Video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phic 7" descr="Video camera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BC8" w:rsidRPr="00B84BC8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Zemas temperatūras centralizētās siltumapgādes sistēmas ieviešanas stratēģija</w:t>
            </w:r>
            <w:r w:rsidR="00825B61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 </w:t>
            </w:r>
          </w:p>
          <w:p w14:paraId="566F667A" w14:textId="757C2B04" w:rsidR="00825B61" w:rsidRPr="006822BC" w:rsidRDefault="00825B61" w:rsidP="004F0F56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Stratēģija Palsmanes ciema siltumapgādes sistēmai ceļā uz 4. paaudzi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06BE7C4A" w14:textId="59C905E5" w:rsidR="00D767C1" w:rsidRPr="006822BC" w:rsidRDefault="00825B61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825B61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Dr.sc.ing.</w:t>
            </w:r>
            <w:r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 xml:space="preserve"> </w:t>
            </w:r>
            <w:r w:rsidR="00B84BC8"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Jeļena Ziemele</w:t>
            </w:r>
            <w:r w:rsidR="00B84BC8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, </w:t>
            </w:r>
            <w:r w:rsidR="00A520B0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nozares eksperte</w:t>
            </w:r>
          </w:p>
        </w:tc>
      </w:tr>
      <w:tr w:rsidR="00D767C1" w:rsidRPr="00FC1C39" w14:paraId="61C9ADE4" w14:textId="77777777" w:rsidTr="00A520B0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6C82D155" w14:textId="489A590E" w:rsidR="00D767C1" w:rsidRDefault="00B84BC8" w:rsidP="00963D37">
            <w:pPr>
              <w:tabs>
                <w:tab w:val="right" w:pos="9026"/>
              </w:tabs>
              <w:ind w:left="0"/>
              <w:jc w:val="center"/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12:</w:t>
            </w:r>
            <w:r w:rsidR="00125AE9">
              <w:rPr>
                <w:rFonts w:ascii="Calibri Light" w:hAnsi="Calibri Light" w:cs="Calibri Light"/>
                <w:b w:val="0"/>
                <w:bCs w:val="0"/>
                <w:color w:val="000000" w:themeColor="text1"/>
                <w:sz w:val="22"/>
                <w:szCs w:val="22"/>
                <w:lang w:val="lv-LV"/>
              </w:rPr>
              <w:t>20</w:t>
            </w:r>
          </w:p>
        </w:tc>
        <w:tc>
          <w:tcPr>
            <w:tcW w:w="5529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vAlign w:val="center"/>
            <w:hideMark/>
          </w:tcPr>
          <w:p w14:paraId="71A5988C" w14:textId="3E4F9B07" w:rsidR="00D767C1" w:rsidRPr="00FC1C39" w:rsidRDefault="00FE0D11" w:rsidP="00963D37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Zemās temperatūras pilota vietas PII Pienenīte datu, rezultātu prezentācija</w:t>
            </w:r>
            <w:r w:rsidR="00D767C1" w:rsidRPr="00FC1C39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999999" w:themeColor="text1" w:themeTint="66"/>
              <w:left w:val="single" w:sz="4" w:space="0" w:color="999999" w:themeColor="text1" w:themeTint="66"/>
              <w:bottom w:val="single" w:sz="4" w:space="0" w:color="999999" w:themeColor="text1" w:themeTint="66"/>
              <w:right w:val="single" w:sz="4" w:space="0" w:color="999999" w:themeColor="text1" w:themeTint="66"/>
            </w:tcBorders>
            <w:hideMark/>
          </w:tcPr>
          <w:p w14:paraId="7B155B71" w14:textId="3778D9E0" w:rsidR="007033E5" w:rsidRPr="007033E5" w:rsidRDefault="007033E5" w:rsidP="00A51D45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7033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Dr.sc.ing. </w:t>
            </w:r>
            <w:r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Andris Krūmiņš</w:t>
            </w:r>
            <w:r w:rsidRPr="007033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, siltumenerģijas tehnoloģiju un ēku automatizācijas inženieris </w:t>
            </w:r>
          </w:p>
          <w:p w14:paraId="7D6205F8" w14:textId="2B082F4A" w:rsidR="007033E5" w:rsidRPr="007033E5" w:rsidRDefault="007033E5" w:rsidP="00A520B0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  <w:r w:rsidRPr="007033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 xml:space="preserve">Mg.sc.ing. </w:t>
            </w:r>
            <w:r w:rsidRPr="00A51D45">
              <w:rPr>
                <w:rFonts w:ascii="Calibri Light" w:hAnsi="Calibri Light" w:cs="Calibri Light"/>
                <w:b/>
                <w:bCs/>
                <w:color w:val="000000" w:themeColor="text1"/>
                <w:sz w:val="22"/>
                <w:szCs w:val="22"/>
                <w:lang w:val="lv-LV"/>
              </w:rPr>
              <w:t>Mārtiņš Kaļva</w:t>
            </w:r>
            <w:r w:rsidRPr="007033E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  <w:t>, sertificēts siltumenerģijas inženieris / LowTEMP eksperts</w:t>
            </w:r>
          </w:p>
          <w:p w14:paraId="78DA17A3" w14:textId="08FD5E3F" w:rsidR="00D767C1" w:rsidRPr="006822BC" w:rsidRDefault="00D767C1" w:rsidP="00FC1C39">
            <w:pPr>
              <w:tabs>
                <w:tab w:val="right" w:pos="9026"/>
              </w:tabs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lv-LV"/>
              </w:rPr>
            </w:pPr>
          </w:p>
        </w:tc>
      </w:tr>
    </w:tbl>
    <w:bookmarkEnd w:id="0"/>
    <w:p w14:paraId="4B97F645" w14:textId="0EFB2AAC" w:rsidR="004876EA" w:rsidRDefault="00F75BE9" w:rsidP="00A520B0">
      <w:pPr>
        <w:pStyle w:val="Footer"/>
        <w:ind w:left="0"/>
        <w:rPr>
          <w:lang w:val="en-GB"/>
        </w:rPr>
      </w:pPr>
      <w:r>
        <w:rPr>
          <w:rFonts w:ascii="Calibri Light" w:hAnsi="Calibri Light" w:cs="Calibri Light"/>
          <w:noProof/>
          <w:color w:val="000000" w:themeColor="text1"/>
          <w:sz w:val="22"/>
          <w:szCs w:val="22"/>
          <w:lang w:val="lv-LV"/>
        </w:rPr>
        <w:drawing>
          <wp:anchor distT="0" distB="0" distL="114300" distR="114300" simplePos="0" relativeHeight="251708416" behindDoc="0" locked="0" layoutInCell="1" allowOverlap="1" wp14:anchorId="264EFB34" wp14:editId="73396901">
            <wp:simplePos x="0" y="0"/>
            <wp:positionH relativeFrom="column">
              <wp:posOffset>-368935</wp:posOffset>
            </wp:positionH>
            <wp:positionV relativeFrom="paragraph">
              <wp:posOffset>156845</wp:posOffset>
            </wp:positionV>
            <wp:extent cx="236220" cy="236220"/>
            <wp:effectExtent l="0" t="0" r="0" b="0"/>
            <wp:wrapSquare wrapText="bothSides"/>
            <wp:docPr id="9" name="Graphic 9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Video camera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BEF32" w14:textId="697537C3" w:rsidR="00A520B0" w:rsidRPr="002D572E" w:rsidRDefault="00F75BE9" w:rsidP="00A520B0">
      <w:pPr>
        <w:pStyle w:val="Footer"/>
        <w:ind w:left="0"/>
        <w:rPr>
          <w:lang w:val="en-GB"/>
        </w:rPr>
      </w:pPr>
      <w:r>
        <w:rPr>
          <w:rFonts w:ascii="Calibri Light" w:hAnsi="Calibri Light" w:cs="Calibri Light"/>
          <w:noProof/>
          <w:color w:val="000000" w:themeColor="text1"/>
          <w:sz w:val="22"/>
          <w:szCs w:val="22"/>
          <w:lang w:val="lv-LV"/>
        </w:rPr>
        <w:drawing>
          <wp:anchor distT="0" distB="0" distL="114300" distR="114300" simplePos="0" relativeHeight="251705344" behindDoc="0" locked="0" layoutInCell="1" allowOverlap="1" wp14:anchorId="4EEDAAB1" wp14:editId="177D525F">
            <wp:simplePos x="0" y="0"/>
            <wp:positionH relativeFrom="column">
              <wp:posOffset>944880</wp:posOffset>
            </wp:positionH>
            <wp:positionV relativeFrom="page">
              <wp:posOffset>1576070</wp:posOffset>
            </wp:positionV>
            <wp:extent cx="236220" cy="236220"/>
            <wp:effectExtent l="0" t="0" r="0" b="0"/>
            <wp:wrapSquare wrapText="bothSides"/>
            <wp:docPr id="16" name="Graphic 16" descr="Video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Video camera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0B0">
        <w:rPr>
          <w:lang w:val="en-GB"/>
        </w:rPr>
        <w:t>video prezentācijas</w:t>
      </w:r>
      <w:r w:rsidR="00FF4655">
        <w:rPr>
          <w:lang w:val="en-GB"/>
        </w:rPr>
        <w:t>, ar iespēju uzdot jautājumus lektoriem</w:t>
      </w:r>
    </w:p>
    <w:sectPr w:rsidR="00A520B0" w:rsidRPr="002D572E" w:rsidSect="00087721">
      <w:type w:val="continuous"/>
      <w:pgSz w:w="12240" w:h="15840" w:code="1"/>
      <w:pgMar w:top="0" w:right="1608" w:bottom="709" w:left="241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9CA5D" w14:textId="77777777" w:rsidR="00542C86" w:rsidRDefault="00542C86" w:rsidP="001E7D29">
      <w:pPr>
        <w:spacing w:after="0" w:line="240" w:lineRule="auto"/>
      </w:pPr>
      <w:r>
        <w:separator/>
      </w:r>
    </w:p>
  </w:endnote>
  <w:endnote w:type="continuationSeparator" w:id="0">
    <w:p w14:paraId="5AF24EB1" w14:textId="77777777" w:rsidR="00542C86" w:rsidRDefault="00542C86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1120BD" w14:textId="77777777" w:rsidR="00542C86" w:rsidRDefault="00542C86" w:rsidP="001E7D29">
      <w:pPr>
        <w:spacing w:after="0" w:line="240" w:lineRule="auto"/>
      </w:pPr>
      <w:r>
        <w:separator/>
      </w:r>
    </w:p>
  </w:footnote>
  <w:footnote w:type="continuationSeparator" w:id="0">
    <w:p w14:paraId="78CEE642" w14:textId="77777777" w:rsidR="00542C86" w:rsidRDefault="00542C86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9B45F60"/>
    <w:multiLevelType w:val="hybridMultilevel"/>
    <w:tmpl w:val="63E26AC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9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8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856772"/>
    <w:multiLevelType w:val="multilevel"/>
    <w:tmpl w:val="03F088A2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0" w15:restartNumberingAfterBreak="0">
    <w:nsid w:val="43FB311A"/>
    <w:multiLevelType w:val="hybridMultilevel"/>
    <w:tmpl w:val="D86A0B7C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2B6E24"/>
    <w:multiLevelType w:val="hybridMultilevel"/>
    <w:tmpl w:val="F7E6B978"/>
    <w:lvl w:ilvl="0" w:tplc="2BACF4E0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7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8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1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8"/>
  </w:num>
  <w:num w:numId="2">
    <w:abstractNumId w:val="20"/>
  </w:num>
  <w:num w:numId="3">
    <w:abstractNumId w:val="21"/>
  </w:num>
  <w:num w:numId="4">
    <w:abstractNumId w:val="13"/>
  </w:num>
  <w:num w:numId="5">
    <w:abstractNumId w:val="3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4"/>
  </w:num>
  <w:num w:numId="17">
    <w:abstractNumId w:val="19"/>
  </w:num>
  <w:num w:numId="18">
    <w:abstractNumId w:val="17"/>
  </w:num>
  <w:num w:numId="19">
    <w:abstractNumId w:val="16"/>
  </w:num>
  <w:num w:numId="20">
    <w:abstractNumId w:val="15"/>
  </w:num>
  <w:num w:numId="21">
    <w:abstractNumId w:val="2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5"/>
  </w:num>
  <w:num w:numId="26">
    <w:abstractNumId w:val="11"/>
  </w:num>
  <w:num w:numId="27">
    <w:abstractNumId w:val="24"/>
  </w:num>
  <w:num w:numId="28">
    <w:abstractNumId w:val="11"/>
  </w:num>
  <w:num w:numId="29">
    <w:abstractNumId w:val="34"/>
  </w:num>
  <w:num w:numId="30">
    <w:abstractNumId w:val="25"/>
  </w:num>
  <w:num w:numId="31">
    <w:abstractNumId w:val="41"/>
  </w:num>
  <w:num w:numId="32">
    <w:abstractNumId w:val="36"/>
  </w:num>
  <w:num w:numId="33">
    <w:abstractNumId w:val="18"/>
  </w:num>
  <w:num w:numId="34">
    <w:abstractNumId w:val="27"/>
  </w:num>
  <w:num w:numId="35">
    <w:abstractNumId w:val="10"/>
  </w:num>
  <w:num w:numId="36">
    <w:abstractNumId w:val="28"/>
  </w:num>
  <w:num w:numId="37">
    <w:abstractNumId w:val="33"/>
  </w:num>
  <w:num w:numId="38">
    <w:abstractNumId w:val="26"/>
  </w:num>
  <w:num w:numId="39">
    <w:abstractNumId w:val="40"/>
  </w:num>
  <w:num w:numId="40">
    <w:abstractNumId w:val="29"/>
  </w:num>
  <w:num w:numId="41">
    <w:abstractNumId w:val="22"/>
  </w:num>
  <w:num w:numId="42">
    <w:abstractNumId w:val="32"/>
  </w:num>
  <w:num w:numId="43">
    <w:abstractNumId w:val="37"/>
  </w:num>
  <w:num w:numId="44">
    <w:abstractNumId w:val="30"/>
  </w:num>
  <w:num w:numId="45">
    <w:abstractNumId w:val="30"/>
  </w:num>
  <w:num w:numId="46">
    <w:abstractNumId w:val="12"/>
  </w:num>
  <w:num w:numId="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5E"/>
    <w:rsid w:val="00001D84"/>
    <w:rsid w:val="0000418E"/>
    <w:rsid w:val="0001042F"/>
    <w:rsid w:val="00013C2D"/>
    <w:rsid w:val="00016839"/>
    <w:rsid w:val="00027205"/>
    <w:rsid w:val="00035ED6"/>
    <w:rsid w:val="00057671"/>
    <w:rsid w:val="00076383"/>
    <w:rsid w:val="0008375E"/>
    <w:rsid w:val="00087721"/>
    <w:rsid w:val="00092D59"/>
    <w:rsid w:val="00097DE4"/>
    <w:rsid w:val="000A29F4"/>
    <w:rsid w:val="000A7049"/>
    <w:rsid w:val="000B616A"/>
    <w:rsid w:val="000B748F"/>
    <w:rsid w:val="000D445D"/>
    <w:rsid w:val="000D5AE9"/>
    <w:rsid w:val="000F23B2"/>
    <w:rsid w:val="000F4987"/>
    <w:rsid w:val="000F65EC"/>
    <w:rsid w:val="001144DF"/>
    <w:rsid w:val="0011573E"/>
    <w:rsid w:val="00116C8C"/>
    <w:rsid w:val="00125AE9"/>
    <w:rsid w:val="001269DE"/>
    <w:rsid w:val="00140DAE"/>
    <w:rsid w:val="0015180F"/>
    <w:rsid w:val="0017419F"/>
    <w:rsid w:val="001746FC"/>
    <w:rsid w:val="00193653"/>
    <w:rsid w:val="001B690B"/>
    <w:rsid w:val="001C1582"/>
    <w:rsid w:val="001C329C"/>
    <w:rsid w:val="001E7D29"/>
    <w:rsid w:val="002404F5"/>
    <w:rsid w:val="002739EB"/>
    <w:rsid w:val="00275260"/>
    <w:rsid w:val="00276A22"/>
    <w:rsid w:val="00276FA1"/>
    <w:rsid w:val="00281D40"/>
    <w:rsid w:val="00282EF7"/>
    <w:rsid w:val="00285B87"/>
    <w:rsid w:val="002878C8"/>
    <w:rsid w:val="00291B4A"/>
    <w:rsid w:val="002A64A5"/>
    <w:rsid w:val="002C3D7E"/>
    <w:rsid w:val="002C5572"/>
    <w:rsid w:val="002D39EC"/>
    <w:rsid w:val="002D572E"/>
    <w:rsid w:val="002E685A"/>
    <w:rsid w:val="002F23EA"/>
    <w:rsid w:val="003178FD"/>
    <w:rsid w:val="0032131A"/>
    <w:rsid w:val="003310BF"/>
    <w:rsid w:val="00333DF8"/>
    <w:rsid w:val="00337C43"/>
    <w:rsid w:val="00345EA7"/>
    <w:rsid w:val="00347107"/>
    <w:rsid w:val="00352B99"/>
    <w:rsid w:val="00357641"/>
    <w:rsid w:val="00360B6E"/>
    <w:rsid w:val="00361DEE"/>
    <w:rsid w:val="00385516"/>
    <w:rsid w:val="00394EDF"/>
    <w:rsid w:val="00394EF4"/>
    <w:rsid w:val="003B71C5"/>
    <w:rsid w:val="003C0B69"/>
    <w:rsid w:val="003D41CE"/>
    <w:rsid w:val="003D7A55"/>
    <w:rsid w:val="003E568A"/>
    <w:rsid w:val="003F009F"/>
    <w:rsid w:val="00410612"/>
    <w:rsid w:val="00411F8B"/>
    <w:rsid w:val="0041322A"/>
    <w:rsid w:val="004230D9"/>
    <w:rsid w:val="00440B4D"/>
    <w:rsid w:val="00446814"/>
    <w:rsid w:val="00450670"/>
    <w:rsid w:val="00460A36"/>
    <w:rsid w:val="004724BD"/>
    <w:rsid w:val="00477352"/>
    <w:rsid w:val="004839ED"/>
    <w:rsid w:val="004876EA"/>
    <w:rsid w:val="00491C23"/>
    <w:rsid w:val="004A710D"/>
    <w:rsid w:val="004B44C1"/>
    <w:rsid w:val="004B5B43"/>
    <w:rsid w:val="004B5C09"/>
    <w:rsid w:val="004C47FE"/>
    <w:rsid w:val="004E1843"/>
    <w:rsid w:val="004E227E"/>
    <w:rsid w:val="004F0F56"/>
    <w:rsid w:val="00500DD1"/>
    <w:rsid w:val="005124F0"/>
    <w:rsid w:val="00515252"/>
    <w:rsid w:val="00521AE3"/>
    <w:rsid w:val="00533C35"/>
    <w:rsid w:val="00535B54"/>
    <w:rsid w:val="00542C86"/>
    <w:rsid w:val="00554276"/>
    <w:rsid w:val="00564D17"/>
    <w:rsid w:val="00584669"/>
    <w:rsid w:val="005A0173"/>
    <w:rsid w:val="005A5082"/>
    <w:rsid w:val="005B1B6F"/>
    <w:rsid w:val="005B2B24"/>
    <w:rsid w:val="005E07D9"/>
    <w:rsid w:val="005E0ED9"/>
    <w:rsid w:val="006139B7"/>
    <w:rsid w:val="00615A42"/>
    <w:rsid w:val="00616B41"/>
    <w:rsid w:val="00620AE8"/>
    <w:rsid w:val="00632641"/>
    <w:rsid w:val="0064628C"/>
    <w:rsid w:val="0065214E"/>
    <w:rsid w:val="0065295F"/>
    <w:rsid w:val="00655EE2"/>
    <w:rsid w:val="00680296"/>
    <w:rsid w:val="006822BC"/>
    <w:rsid w:val="006853BC"/>
    <w:rsid w:val="00687389"/>
    <w:rsid w:val="006928C1"/>
    <w:rsid w:val="006943FC"/>
    <w:rsid w:val="006B152C"/>
    <w:rsid w:val="006B50AF"/>
    <w:rsid w:val="006C2969"/>
    <w:rsid w:val="006D5463"/>
    <w:rsid w:val="006E015E"/>
    <w:rsid w:val="006E1F0A"/>
    <w:rsid w:val="006E3C09"/>
    <w:rsid w:val="006F03D4"/>
    <w:rsid w:val="00700B1F"/>
    <w:rsid w:val="007033E5"/>
    <w:rsid w:val="00710B6E"/>
    <w:rsid w:val="0071219E"/>
    <w:rsid w:val="007257E9"/>
    <w:rsid w:val="00730AC4"/>
    <w:rsid w:val="007368D3"/>
    <w:rsid w:val="00740105"/>
    <w:rsid w:val="00744B1E"/>
    <w:rsid w:val="0074538D"/>
    <w:rsid w:val="007472C7"/>
    <w:rsid w:val="00756D9C"/>
    <w:rsid w:val="007619BD"/>
    <w:rsid w:val="00771C24"/>
    <w:rsid w:val="00781863"/>
    <w:rsid w:val="007C6AA7"/>
    <w:rsid w:val="007C6C98"/>
    <w:rsid w:val="007D4316"/>
    <w:rsid w:val="007D5836"/>
    <w:rsid w:val="007E1DEA"/>
    <w:rsid w:val="007F34A4"/>
    <w:rsid w:val="00801C08"/>
    <w:rsid w:val="0081123F"/>
    <w:rsid w:val="00815563"/>
    <w:rsid w:val="008240DA"/>
    <w:rsid w:val="0082508C"/>
    <w:rsid w:val="00825B61"/>
    <w:rsid w:val="008429E5"/>
    <w:rsid w:val="00853A9D"/>
    <w:rsid w:val="008669C9"/>
    <w:rsid w:val="00867EA4"/>
    <w:rsid w:val="008765F4"/>
    <w:rsid w:val="008954BE"/>
    <w:rsid w:val="00897D88"/>
    <w:rsid w:val="008A0319"/>
    <w:rsid w:val="008B0B19"/>
    <w:rsid w:val="008D219E"/>
    <w:rsid w:val="008D43E9"/>
    <w:rsid w:val="008E3C0E"/>
    <w:rsid w:val="008E421A"/>
    <w:rsid w:val="008E476B"/>
    <w:rsid w:val="008F53BD"/>
    <w:rsid w:val="009115BB"/>
    <w:rsid w:val="00927C63"/>
    <w:rsid w:val="00932F50"/>
    <w:rsid w:val="00934601"/>
    <w:rsid w:val="0094637B"/>
    <w:rsid w:val="00955A78"/>
    <w:rsid w:val="0097127A"/>
    <w:rsid w:val="00975DFB"/>
    <w:rsid w:val="009921B8"/>
    <w:rsid w:val="009923A7"/>
    <w:rsid w:val="00994891"/>
    <w:rsid w:val="00995D01"/>
    <w:rsid w:val="009C3A95"/>
    <w:rsid w:val="009C4310"/>
    <w:rsid w:val="009C7EE1"/>
    <w:rsid w:val="009D37A9"/>
    <w:rsid w:val="009D4984"/>
    <w:rsid w:val="009D6901"/>
    <w:rsid w:val="009E195D"/>
    <w:rsid w:val="009E505E"/>
    <w:rsid w:val="009F4E19"/>
    <w:rsid w:val="00A07662"/>
    <w:rsid w:val="00A2084E"/>
    <w:rsid w:val="00A21B71"/>
    <w:rsid w:val="00A30223"/>
    <w:rsid w:val="00A3439E"/>
    <w:rsid w:val="00A3621D"/>
    <w:rsid w:val="00A37C62"/>
    <w:rsid w:val="00A37F9E"/>
    <w:rsid w:val="00A40085"/>
    <w:rsid w:val="00A47DF6"/>
    <w:rsid w:val="00A51D45"/>
    <w:rsid w:val="00A520B0"/>
    <w:rsid w:val="00A60E11"/>
    <w:rsid w:val="00A63D35"/>
    <w:rsid w:val="00A9231C"/>
    <w:rsid w:val="00AA2532"/>
    <w:rsid w:val="00AB07D3"/>
    <w:rsid w:val="00AB64D2"/>
    <w:rsid w:val="00AC2BEF"/>
    <w:rsid w:val="00AE1F88"/>
    <w:rsid w:val="00AE2B48"/>
    <w:rsid w:val="00AE361F"/>
    <w:rsid w:val="00AE5370"/>
    <w:rsid w:val="00B00A4F"/>
    <w:rsid w:val="00B01844"/>
    <w:rsid w:val="00B065DC"/>
    <w:rsid w:val="00B17AFC"/>
    <w:rsid w:val="00B247A9"/>
    <w:rsid w:val="00B435B5"/>
    <w:rsid w:val="00B5579C"/>
    <w:rsid w:val="00B565D8"/>
    <w:rsid w:val="00B5779A"/>
    <w:rsid w:val="00B6365C"/>
    <w:rsid w:val="00B64D24"/>
    <w:rsid w:val="00B7147D"/>
    <w:rsid w:val="00B72534"/>
    <w:rsid w:val="00B75CFC"/>
    <w:rsid w:val="00B8146A"/>
    <w:rsid w:val="00B82302"/>
    <w:rsid w:val="00B84BC8"/>
    <w:rsid w:val="00B853F9"/>
    <w:rsid w:val="00BA159D"/>
    <w:rsid w:val="00BA2AB1"/>
    <w:rsid w:val="00BB018B"/>
    <w:rsid w:val="00BD1747"/>
    <w:rsid w:val="00BD2B06"/>
    <w:rsid w:val="00BD412D"/>
    <w:rsid w:val="00BE44F5"/>
    <w:rsid w:val="00BE5FCE"/>
    <w:rsid w:val="00BE76F1"/>
    <w:rsid w:val="00BF3C6D"/>
    <w:rsid w:val="00C00CF2"/>
    <w:rsid w:val="00C02515"/>
    <w:rsid w:val="00C14973"/>
    <w:rsid w:val="00C1643D"/>
    <w:rsid w:val="00C256D1"/>
    <w:rsid w:val="00C261A9"/>
    <w:rsid w:val="00C42793"/>
    <w:rsid w:val="00C601ED"/>
    <w:rsid w:val="00CA2889"/>
    <w:rsid w:val="00CB6876"/>
    <w:rsid w:val="00CC622E"/>
    <w:rsid w:val="00CD2F05"/>
    <w:rsid w:val="00CE5A5C"/>
    <w:rsid w:val="00CE7F15"/>
    <w:rsid w:val="00CF4DA9"/>
    <w:rsid w:val="00D239D2"/>
    <w:rsid w:val="00D31AB7"/>
    <w:rsid w:val="00D50D23"/>
    <w:rsid w:val="00D512BB"/>
    <w:rsid w:val="00D52738"/>
    <w:rsid w:val="00D55580"/>
    <w:rsid w:val="00D5676E"/>
    <w:rsid w:val="00D56F41"/>
    <w:rsid w:val="00D767C1"/>
    <w:rsid w:val="00DA3B1A"/>
    <w:rsid w:val="00DB17D4"/>
    <w:rsid w:val="00DC6078"/>
    <w:rsid w:val="00DC79AD"/>
    <w:rsid w:val="00DD1EE5"/>
    <w:rsid w:val="00DD2075"/>
    <w:rsid w:val="00DE5C07"/>
    <w:rsid w:val="00DF2868"/>
    <w:rsid w:val="00DF525E"/>
    <w:rsid w:val="00E140A2"/>
    <w:rsid w:val="00E16E2D"/>
    <w:rsid w:val="00E17712"/>
    <w:rsid w:val="00E24C29"/>
    <w:rsid w:val="00E27FA7"/>
    <w:rsid w:val="00E332C4"/>
    <w:rsid w:val="00E557A0"/>
    <w:rsid w:val="00E55C44"/>
    <w:rsid w:val="00E9535E"/>
    <w:rsid w:val="00EB3BA8"/>
    <w:rsid w:val="00EB456D"/>
    <w:rsid w:val="00ED0A80"/>
    <w:rsid w:val="00ED658A"/>
    <w:rsid w:val="00EF6435"/>
    <w:rsid w:val="00F10F6B"/>
    <w:rsid w:val="00F15145"/>
    <w:rsid w:val="00F20E85"/>
    <w:rsid w:val="00F23697"/>
    <w:rsid w:val="00F3502B"/>
    <w:rsid w:val="00F36BB7"/>
    <w:rsid w:val="00F464A6"/>
    <w:rsid w:val="00F65BBD"/>
    <w:rsid w:val="00F7515C"/>
    <w:rsid w:val="00F75BE9"/>
    <w:rsid w:val="00F83704"/>
    <w:rsid w:val="00F87EAA"/>
    <w:rsid w:val="00F92B25"/>
    <w:rsid w:val="00F9795B"/>
    <w:rsid w:val="00FB3809"/>
    <w:rsid w:val="00FC1C39"/>
    <w:rsid w:val="00FD3BC9"/>
    <w:rsid w:val="00FD6CAB"/>
    <w:rsid w:val="00FE0D11"/>
    <w:rsid w:val="00FE6B6C"/>
    <w:rsid w:val="00FF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B874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252"/>
    <w:rPr>
      <w:sz w:val="20"/>
    </w:rPr>
  </w:style>
  <w:style w:type="paragraph" w:styleId="Heading1">
    <w:name w:val="heading 1"/>
    <w:basedOn w:val="Normal"/>
    <w:uiPriority w:val="9"/>
    <w:qFormat/>
    <w:rsid w:val="00515252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2F5496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1F3763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1F3763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4230D9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0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F5496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F5496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F5496" w:themeColor="accent1" w:themeShade="BF"/>
        <w:left w:val="single" w:sz="2" w:space="10" w:color="2F5496" w:themeColor="accent1" w:themeShade="BF"/>
        <w:bottom w:val="single" w:sz="2" w:space="10" w:color="2F5496" w:themeColor="accent1" w:themeShade="BF"/>
        <w:right w:val="single" w:sz="2" w:space="10" w:color="2F5496" w:themeColor="accent1" w:themeShade="BF"/>
      </w:pBdr>
      <w:ind w:left="1152" w:right="1152"/>
    </w:pPr>
    <w:rPr>
      <w:rFonts w:eastAsiaTheme="minorEastAsia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0D9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30D9"/>
    <w:rPr>
      <w:rFonts w:ascii="Times New Roman" w:hAnsi="Times New Roman" w:cs="Times New Roman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515252"/>
    <w:pPr>
      <w:numPr>
        <w:ilvl w:val="1"/>
        <w:numId w:val="40"/>
      </w:numPr>
      <w:spacing w:after="120"/>
      <w:ind w:hanging="59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515252"/>
    <w:pPr>
      <w:spacing w:line="240" w:lineRule="auto"/>
    </w:pPr>
    <w:rPr>
      <w:rFonts w:asciiTheme="majorHAnsi" w:hAnsiTheme="majorHAnsi"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  <w:jc w:val="center"/>
    </w:pPr>
    <w:rPr>
      <w:noProof/>
    </w:rPr>
  </w:style>
  <w:style w:type="table" w:customStyle="1" w:styleId="GridTable1Light1">
    <w:name w:val="Grid Table 1 Light1"/>
    <w:basedOn w:val="TableNormal"/>
    <w:next w:val="GridTable1Light"/>
    <w:uiPriority w:val="46"/>
    <w:rsid w:val="00D567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jsgrdq">
    <w:name w:val="jsgrdq"/>
    <w:basedOn w:val="DefaultParagraphFont"/>
    <w:rsid w:val="000B6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21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6.sv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ej.uz/3decembri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iba.Norberte\Downloads\TF1134228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4B529C-B837-470E-9400-CF9305991E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B3496A-4206-4E13-A853-572A244D645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C6A42C2-E3A9-4DD8-A0D0-83B3C1B4F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81A33C9-59F2-45EB-B313-947178ABE9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TF11342287</Template>
  <TotalTime>0</TotalTime>
  <Pages>1</Pages>
  <Words>850</Words>
  <Characters>486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2020-09-25T09:57:00Z</dcterms:created>
  <dcterms:modified xsi:type="dcterms:W3CDTF">2020-11-16T11:26:00Z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